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335" w:rsidRPr="00D15DC7" w:rsidRDefault="007742B8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b/>
          <w:sz w:val="24"/>
        </w:rPr>
      </w:pPr>
      <w:proofErr w:type="spellStart"/>
      <w:r w:rsidRPr="00D15DC7">
        <w:rPr>
          <w:rFonts w:ascii="Times New Roman" w:hAnsi="Times New Roman"/>
          <w:b/>
          <w:sz w:val="24"/>
        </w:rPr>
        <w:t>PSEM</w:t>
      </w:r>
      <w:proofErr w:type="spellEnd"/>
      <w:r w:rsidRPr="00D15DC7">
        <w:rPr>
          <w:rFonts w:ascii="Times New Roman" w:hAnsi="Times New Roman"/>
          <w:b/>
          <w:sz w:val="24"/>
        </w:rPr>
        <w:t xml:space="preserve"> 21</w:t>
      </w:r>
      <w:r w:rsidR="00C86EF6" w:rsidRPr="00D15DC7">
        <w:rPr>
          <w:rFonts w:ascii="Times New Roman" w:hAnsi="Times New Roman"/>
          <w:b/>
          <w:sz w:val="24"/>
        </w:rPr>
        <w:t>-01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2"/>
          <w:szCs w:val="22"/>
        </w:rPr>
      </w:pPr>
    </w:p>
    <w:p w:rsidR="007F0335" w:rsidRPr="00D15DC7" w:rsidRDefault="007742B8" w:rsidP="000B7D5A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sz w:val="24"/>
        </w:rPr>
      </w:pPr>
      <w:r w:rsidRPr="00D15DC7">
        <w:rPr>
          <w:rFonts w:ascii="Times New Roman" w:hAnsi="Times New Roman"/>
          <w:b/>
          <w:sz w:val="24"/>
        </w:rPr>
        <w:t>December 18, 2020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AE481A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MEMORANDUM FOR SECTION OF ADULT PROTECTIVE SERVICES</w:t>
      </w:r>
      <w:r w:rsidR="007F0335" w:rsidRPr="00AE481A">
        <w:rPr>
          <w:rFonts w:ascii="Times New Roman" w:hAnsi="Times New Roman"/>
          <w:b/>
          <w:sz w:val="22"/>
          <w:szCs w:val="22"/>
        </w:rPr>
        <w:t xml:space="preserve"> STAFF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D15DC7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D15DC7">
        <w:rPr>
          <w:rFonts w:ascii="Times New Roman" w:hAnsi="Times New Roman"/>
          <w:b/>
          <w:sz w:val="24"/>
        </w:rPr>
        <w:t>From</w:t>
      </w:r>
      <w:r w:rsidRPr="00D15DC7">
        <w:rPr>
          <w:rFonts w:ascii="Times New Roman" w:hAnsi="Times New Roman"/>
          <w:sz w:val="24"/>
        </w:rPr>
        <w:t>:</w:t>
      </w:r>
      <w:r w:rsidRPr="00D15DC7">
        <w:rPr>
          <w:rFonts w:ascii="Times New Roman" w:hAnsi="Times New Roman"/>
          <w:sz w:val="24"/>
        </w:rPr>
        <w:tab/>
      </w:r>
      <w:r w:rsidRPr="00D15DC7">
        <w:rPr>
          <w:rFonts w:ascii="Times New Roman" w:hAnsi="Times New Roman"/>
          <w:sz w:val="24"/>
        </w:rPr>
        <w:tab/>
      </w:r>
      <w:r w:rsidR="000074FD" w:rsidRPr="00D15DC7">
        <w:rPr>
          <w:rFonts w:ascii="Times New Roman" w:hAnsi="Times New Roman"/>
          <w:sz w:val="24"/>
        </w:rPr>
        <w:t>Candy Bohannan, DSDS Case Compass System Administrator</w:t>
      </w:r>
      <w:r w:rsidRPr="00D15DC7">
        <w:rPr>
          <w:rFonts w:ascii="Times New Roman" w:hAnsi="Times New Roman"/>
          <w:sz w:val="24"/>
        </w:rPr>
        <w:tab/>
      </w:r>
      <w:r w:rsidRPr="00D15DC7">
        <w:rPr>
          <w:rFonts w:ascii="Times New Roman" w:hAnsi="Times New Roman"/>
          <w:sz w:val="24"/>
        </w:rPr>
        <w:tab/>
      </w:r>
    </w:p>
    <w:p w:rsidR="007742B8" w:rsidRPr="00D15DC7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D15DC7">
        <w:rPr>
          <w:rFonts w:ascii="Times New Roman" w:hAnsi="Times New Roman"/>
          <w:sz w:val="24"/>
        </w:rPr>
        <w:tab/>
      </w:r>
      <w:r w:rsidRPr="00D15DC7">
        <w:rPr>
          <w:rFonts w:ascii="Times New Roman" w:hAnsi="Times New Roman"/>
          <w:sz w:val="24"/>
        </w:rPr>
        <w:tab/>
      </w:r>
      <w:r w:rsidR="004C704D" w:rsidRPr="00D15DC7">
        <w:rPr>
          <w:rFonts w:ascii="Times New Roman" w:hAnsi="Times New Roman"/>
          <w:sz w:val="24"/>
        </w:rPr>
        <w:t>Section of</w:t>
      </w:r>
      <w:r w:rsidR="000074FD" w:rsidRPr="00D15DC7">
        <w:rPr>
          <w:rFonts w:ascii="Times New Roman" w:hAnsi="Times New Roman"/>
          <w:sz w:val="24"/>
        </w:rPr>
        <w:t xml:space="preserve"> Adult Protective Services</w:t>
      </w:r>
    </w:p>
    <w:p w:rsidR="007F0335" w:rsidRPr="00D15DC7" w:rsidRDefault="007742B8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D15DC7">
        <w:rPr>
          <w:rFonts w:ascii="Times New Roman" w:hAnsi="Times New Roman"/>
          <w:sz w:val="24"/>
        </w:rPr>
        <w:tab/>
      </w:r>
      <w:r w:rsidRPr="00D15DC7">
        <w:rPr>
          <w:rFonts w:ascii="Times New Roman" w:hAnsi="Times New Roman"/>
          <w:sz w:val="24"/>
        </w:rPr>
        <w:tab/>
      </w:r>
    </w:p>
    <w:p w:rsidR="007F0335" w:rsidRPr="00D15DC7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D15DC7">
        <w:rPr>
          <w:rFonts w:ascii="Times New Roman" w:hAnsi="Times New Roman"/>
          <w:b/>
          <w:sz w:val="24"/>
        </w:rPr>
        <w:t>Subj</w:t>
      </w:r>
      <w:r w:rsidR="00F4303E" w:rsidRPr="00D15DC7">
        <w:rPr>
          <w:rFonts w:ascii="Times New Roman" w:hAnsi="Times New Roman"/>
          <w:b/>
          <w:sz w:val="24"/>
        </w:rPr>
        <w:t>ect:</w:t>
      </w:r>
      <w:r w:rsidR="00F4303E" w:rsidRPr="00D15DC7">
        <w:rPr>
          <w:rFonts w:ascii="Times New Roman" w:hAnsi="Times New Roman"/>
          <w:sz w:val="24"/>
        </w:rPr>
        <w:tab/>
      </w:r>
      <w:r w:rsidR="00D15DC7">
        <w:rPr>
          <w:rFonts w:ascii="Times New Roman" w:hAnsi="Times New Roman"/>
          <w:sz w:val="24"/>
        </w:rPr>
        <w:t xml:space="preserve">MO </w:t>
      </w:r>
      <w:r w:rsidR="007742B8" w:rsidRPr="00D15DC7">
        <w:rPr>
          <w:rFonts w:ascii="Times New Roman" w:hAnsi="Times New Roman"/>
          <w:sz w:val="24"/>
        </w:rPr>
        <w:t>Case Compass</w:t>
      </w:r>
      <w:r w:rsidR="00D15DC7">
        <w:rPr>
          <w:rFonts w:ascii="Times New Roman" w:hAnsi="Times New Roman"/>
          <w:sz w:val="24"/>
        </w:rPr>
        <w:t xml:space="preserve"> Maintenance Release 4.8.8</w:t>
      </w:r>
    </w:p>
    <w:p w:rsidR="000074FD" w:rsidRPr="00D15DC7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4C704D" w:rsidRDefault="004C704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D15DC7" w:rsidRDefault="00D15DC7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Case Compass Maintenance Release 4.8.8 include the following system updates:</w:t>
      </w:r>
    </w:p>
    <w:p w:rsidR="00D15DC7" w:rsidRDefault="00D15DC7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D15DC7" w:rsidRDefault="00F220BD" w:rsidP="00F220BD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 ANE Class I and Class II</w:t>
      </w:r>
    </w:p>
    <w:p w:rsidR="00F220BD" w:rsidRDefault="00F220BD" w:rsidP="00F220BD">
      <w:pPr>
        <w:pStyle w:val="Header"/>
        <w:numPr>
          <w:ilvl w:val="1"/>
          <w:numId w:val="7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Disposition Tab</w:t>
      </w:r>
    </w:p>
    <w:p w:rsidR="00F220BD" w:rsidRDefault="00F220BD" w:rsidP="00F220BD">
      <w:pPr>
        <w:pStyle w:val="Header"/>
        <w:numPr>
          <w:ilvl w:val="2"/>
          <w:numId w:val="7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Removed “required assessments” closing validation rules the system used to force users to complete certain Case Compass assessments prior to closing Class I and Class II investigations</w:t>
      </w:r>
    </w:p>
    <w:p w:rsidR="00F220BD" w:rsidRDefault="00F220BD" w:rsidP="00F220B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F220BD" w:rsidRPr="00535EAA" w:rsidRDefault="001E7BA2" w:rsidP="00F220B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These system updates have no impact on existing policy and procedures at this time</w:t>
      </w:r>
      <w:r w:rsidR="00535EAA">
        <w:rPr>
          <w:rFonts w:ascii="Times New Roman" w:hAnsi="Times New Roman"/>
          <w:sz w:val="24"/>
        </w:rPr>
        <w:t>. Please co</w:t>
      </w:r>
      <w:r>
        <w:rPr>
          <w:rFonts w:ascii="Times New Roman" w:hAnsi="Times New Roman"/>
          <w:sz w:val="24"/>
        </w:rPr>
        <w:t>ntinue to follow</w:t>
      </w:r>
      <w:r w:rsidR="00535EA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current </w:t>
      </w:r>
      <w:r w:rsidR="00535EAA">
        <w:rPr>
          <w:rFonts w:ascii="Times New Roman" w:hAnsi="Times New Roman"/>
          <w:sz w:val="24"/>
        </w:rPr>
        <w:t>APS</w:t>
      </w:r>
      <w:r w:rsidR="00872F31">
        <w:rPr>
          <w:rFonts w:ascii="Times New Roman" w:hAnsi="Times New Roman"/>
          <w:sz w:val="24"/>
        </w:rPr>
        <w:t xml:space="preserve"> policies</w:t>
      </w:r>
      <w:r w:rsidR="00535EAA" w:rsidRPr="00535EAA">
        <w:rPr>
          <w:rFonts w:ascii="Times New Roman" w:hAnsi="Times New Roman"/>
          <w:sz w:val="24"/>
        </w:rPr>
        <w:t xml:space="preserve"> regarding completion of assessments.</w:t>
      </w:r>
      <w:r w:rsidR="005B1DCF">
        <w:rPr>
          <w:rFonts w:ascii="Times New Roman" w:hAnsi="Times New Roman"/>
          <w:sz w:val="24"/>
        </w:rPr>
        <w:t xml:space="preserve"> </w:t>
      </w:r>
      <w:bookmarkStart w:id="0" w:name="_GoBack"/>
      <w:bookmarkEnd w:id="0"/>
    </w:p>
    <w:p w:rsidR="007742B8" w:rsidRPr="00D15DC7" w:rsidRDefault="007742B8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4"/>
        </w:rPr>
      </w:pPr>
    </w:p>
    <w:p w:rsidR="007F0335" w:rsidRPr="00D15DC7" w:rsidRDefault="007A751E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D15DC7">
        <w:rPr>
          <w:rFonts w:ascii="Times New Roman" w:hAnsi="Times New Roman"/>
          <w:sz w:val="24"/>
        </w:rPr>
        <w:t>If there are any Case Compass system</w:t>
      </w:r>
      <w:r w:rsidR="009349EA" w:rsidRPr="00D15DC7">
        <w:rPr>
          <w:rFonts w:ascii="Times New Roman" w:hAnsi="Times New Roman"/>
          <w:sz w:val="24"/>
        </w:rPr>
        <w:t xml:space="preserve"> </w:t>
      </w:r>
      <w:r w:rsidRPr="00D15DC7">
        <w:rPr>
          <w:rFonts w:ascii="Times New Roman" w:hAnsi="Times New Roman"/>
          <w:sz w:val="24"/>
        </w:rPr>
        <w:t xml:space="preserve">questions related to this change, please feel free to contact me either by phone at </w:t>
      </w:r>
      <w:r w:rsidR="00CC5E0C" w:rsidRPr="00D15DC7">
        <w:rPr>
          <w:rFonts w:ascii="Times New Roman" w:hAnsi="Times New Roman"/>
          <w:sz w:val="24"/>
        </w:rPr>
        <w:t>573</w:t>
      </w:r>
      <w:r w:rsidR="00EC054E" w:rsidRPr="00D15DC7">
        <w:rPr>
          <w:rFonts w:ascii="Times New Roman" w:hAnsi="Times New Roman"/>
          <w:sz w:val="24"/>
        </w:rPr>
        <w:t>-341-1667</w:t>
      </w:r>
      <w:r w:rsidRPr="00D15DC7">
        <w:rPr>
          <w:rFonts w:ascii="Times New Roman" w:hAnsi="Times New Roman"/>
          <w:sz w:val="24"/>
        </w:rPr>
        <w:t xml:space="preserve"> </w:t>
      </w:r>
      <w:r w:rsidR="00EC054E" w:rsidRPr="00D15DC7">
        <w:rPr>
          <w:rFonts w:ascii="Times New Roman" w:hAnsi="Times New Roman"/>
          <w:sz w:val="24"/>
        </w:rPr>
        <w:t xml:space="preserve">or </w:t>
      </w:r>
      <w:r w:rsidRPr="00D15DC7">
        <w:rPr>
          <w:rFonts w:ascii="Times New Roman" w:hAnsi="Times New Roman"/>
          <w:sz w:val="24"/>
        </w:rPr>
        <w:t xml:space="preserve">by </w:t>
      </w:r>
      <w:r w:rsidR="00EC054E" w:rsidRPr="00D15DC7">
        <w:rPr>
          <w:rFonts w:ascii="Times New Roman" w:hAnsi="Times New Roman"/>
          <w:sz w:val="24"/>
        </w:rPr>
        <w:t>email</w:t>
      </w:r>
      <w:r w:rsidRPr="00D15DC7">
        <w:rPr>
          <w:rFonts w:ascii="Times New Roman" w:hAnsi="Times New Roman"/>
          <w:sz w:val="24"/>
        </w:rPr>
        <w:t xml:space="preserve"> at</w:t>
      </w:r>
      <w:r w:rsidR="00EC054E" w:rsidRPr="00D15DC7">
        <w:rPr>
          <w:rFonts w:ascii="Times New Roman" w:hAnsi="Times New Roman"/>
          <w:sz w:val="24"/>
        </w:rPr>
        <w:t xml:space="preserve"> </w:t>
      </w:r>
      <w:hyperlink r:id="rId8" w:history="1">
        <w:r w:rsidR="000074FD" w:rsidRPr="00D15DC7">
          <w:rPr>
            <w:rStyle w:val="Hyperlink"/>
            <w:rFonts w:ascii="Times New Roman" w:hAnsi="Times New Roman"/>
            <w:sz w:val="24"/>
          </w:rPr>
          <w:t>Candy.Bohannan@health.mo.gov</w:t>
        </w:r>
      </w:hyperlink>
      <w:r w:rsidRPr="00D15DC7">
        <w:rPr>
          <w:rFonts w:ascii="Times New Roman" w:hAnsi="Times New Roman"/>
          <w:sz w:val="24"/>
        </w:rPr>
        <w:t>.  Policy related questions sh</w:t>
      </w:r>
      <w:r w:rsidR="009349EA" w:rsidRPr="00D15DC7">
        <w:rPr>
          <w:rFonts w:ascii="Times New Roman" w:hAnsi="Times New Roman"/>
          <w:sz w:val="24"/>
        </w:rPr>
        <w:t>ould be direct</w:t>
      </w:r>
      <w:r w:rsidRPr="00D15DC7">
        <w:rPr>
          <w:rFonts w:ascii="Times New Roman" w:hAnsi="Times New Roman"/>
          <w:sz w:val="24"/>
        </w:rPr>
        <w:t>ed</w:t>
      </w:r>
      <w:r w:rsidR="009349EA" w:rsidRPr="00D15DC7">
        <w:rPr>
          <w:rFonts w:ascii="Times New Roman" w:hAnsi="Times New Roman"/>
          <w:sz w:val="24"/>
        </w:rPr>
        <w:t xml:space="preserve"> to </w:t>
      </w:r>
      <w:hyperlink r:id="rId9" w:history="1">
        <w:r w:rsidR="009349EA" w:rsidRPr="00D15DC7">
          <w:rPr>
            <w:rStyle w:val="Hyperlink"/>
            <w:rFonts w:ascii="Times New Roman" w:hAnsi="Times New Roman"/>
            <w:sz w:val="24"/>
          </w:rPr>
          <w:t>APSPolicy@health.mo.gov</w:t>
        </w:r>
      </w:hyperlink>
      <w:r w:rsidRPr="00D15DC7">
        <w:rPr>
          <w:rFonts w:ascii="Times New Roman" w:hAnsi="Times New Roman"/>
          <w:sz w:val="24"/>
        </w:rPr>
        <w:t>.  Thank you.</w:t>
      </w:r>
      <w:r w:rsidR="009349EA" w:rsidRPr="00D15DC7">
        <w:rPr>
          <w:rFonts w:ascii="Times New Roman" w:hAnsi="Times New Roman"/>
          <w:sz w:val="24"/>
        </w:rPr>
        <w:t xml:space="preserve"> </w:t>
      </w:r>
    </w:p>
    <w:p w:rsidR="007F0335" w:rsidRPr="00D15DC7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D15DC7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D15DC7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proofErr w:type="spellStart"/>
      <w:r w:rsidRPr="00D15DC7">
        <w:rPr>
          <w:rFonts w:ascii="Times New Roman" w:hAnsi="Times New Roman"/>
          <w:sz w:val="24"/>
        </w:rPr>
        <w:t>CMB</w:t>
      </w:r>
      <w:proofErr w:type="spellEnd"/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B7325B" w:rsidRPr="0012324F" w:rsidRDefault="00B7325B" w:rsidP="0012324F"/>
    <w:sectPr w:rsidR="00B7325B" w:rsidRPr="0012324F" w:rsidSect="00BE42B8">
      <w:footerReference w:type="default" r:id="rId10"/>
      <w:headerReference w:type="first" r:id="rId11"/>
      <w:footerReference w:type="first" r:id="rId12"/>
      <w:pgSz w:w="12240" w:h="15840" w:code="1"/>
      <w:pgMar w:top="1440" w:right="1080" w:bottom="108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FCC" w:rsidRDefault="008A2FCC">
      <w:r>
        <w:separator/>
      </w:r>
    </w:p>
  </w:endnote>
  <w:endnote w:type="continuationSeparator" w:id="0">
    <w:p w:rsidR="008A2FCC" w:rsidRDefault="008A2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8A2FCC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82DB2" w:rsidRPr="004A3FAB">
        <w:rPr>
          <w:rStyle w:val="Hyperlink"/>
          <w:b/>
          <w:bCs/>
          <w:sz w:val="14"/>
        </w:rPr>
        <w:t>www.health.mo.gov</w:t>
      </w:r>
    </w:hyperlink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FCC" w:rsidRDefault="008A2FCC">
      <w:r>
        <w:separator/>
      </w:r>
    </w:p>
  </w:footnote>
  <w:footnote w:type="continuationSeparator" w:id="0">
    <w:p w:rsidR="008A2FCC" w:rsidRDefault="008A2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05F55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Pr="000E40B3" w:rsidRDefault="00F733BE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59F0" w:rsidRDefault="00F733B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3810" b="0"/>
                                      <wp:docPr id="12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1359F0" w:rsidRDefault="00F733B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3810" b="0"/>
                                <wp:docPr id="12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2017">
            <w:tab/>
          </w:r>
          <w:r w:rsidR="008C201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17BAD" w:rsidRDefault="00A17BAD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05F55" w:rsidRDefault="003F03CB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05F55" w:rsidRDefault="003F03CB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</w:t>
          </w:r>
          <w:r w:rsidR="00BA1427">
            <w:rPr>
              <w:rFonts w:cs="Arial"/>
              <w:sz w:val="15"/>
            </w:rPr>
            <w:t xml:space="preserve">fferson City, MO 65102-0570   </w:t>
          </w:r>
          <w:r w:rsidR="004E68ED">
            <w:rPr>
              <w:rFonts w:cs="Arial"/>
              <w:sz w:val="15"/>
            </w:rPr>
            <w:t xml:space="preserve">     Phone: 573-751-6400    </w:t>
          </w:r>
          <w:r w:rsidR="00606F7D">
            <w:rPr>
              <w:rFonts w:cs="Arial"/>
              <w:sz w:val="15"/>
            </w:rPr>
            <w:t xml:space="preserve">FAX: </w:t>
          </w:r>
          <w:r>
            <w:rPr>
              <w:rFonts w:cs="Arial"/>
              <w:sz w:val="15"/>
            </w:rPr>
            <w:t>573-751-6010</w:t>
          </w:r>
        </w:p>
        <w:p w:rsidR="00005F55" w:rsidRDefault="003F03CB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</w:t>
          </w:r>
          <w:r w:rsidR="004E68ED">
            <w:rPr>
              <w:rFonts w:cs="Arial"/>
              <w:sz w:val="15"/>
            </w:rPr>
            <w:t xml:space="preserve"> and Voice dial</w:t>
          </w:r>
          <w:r w:rsidR="00606F7D">
            <w:rPr>
              <w:rFonts w:cs="Arial"/>
              <w:sz w:val="15"/>
            </w:rPr>
            <w:t>:</w:t>
          </w:r>
          <w:r w:rsidR="00A86AB8">
            <w:rPr>
              <w:rFonts w:cs="Arial"/>
              <w:sz w:val="15"/>
            </w:rPr>
            <w:t xml:space="preserve">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Default="00F733BE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0FB" w:rsidRDefault="00F733BE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3810"/>
                                      <wp:docPr id="13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B070FB" w:rsidRDefault="00F733BE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3810"/>
                                <wp:docPr id="1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80454">
            <w:rPr>
              <w:rFonts w:cs="Arial"/>
              <w:b/>
            </w:rPr>
            <w:t xml:space="preserve"> </w:t>
          </w:r>
        </w:p>
      </w:tc>
    </w:tr>
    <w:tr w:rsidR="00005F5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  <w:ind w:hanging="108"/>
            <w:rPr>
              <w:b/>
              <w:bCs/>
              <w:sz w:val="4"/>
            </w:rPr>
          </w:pPr>
        </w:p>
        <w:p w:rsid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</w:t>
          </w:r>
          <w:r w:rsidR="00932D40">
            <w:rPr>
              <w:b/>
              <w:sz w:val="16"/>
              <w:szCs w:val="16"/>
            </w:rPr>
            <w:t>ndall W. Williams, MD, FACOG</w:t>
          </w:r>
        </w:p>
        <w:p w:rsidR="00005F55" w:rsidRP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742E0F" w:rsidRDefault="00161B8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005F55" w:rsidRDefault="00742E0F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05F55" w:rsidRDefault="00005F55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16C2"/>
    <w:multiLevelType w:val="hybridMultilevel"/>
    <w:tmpl w:val="92B83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9150A"/>
    <w:multiLevelType w:val="hybridMultilevel"/>
    <w:tmpl w:val="72769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0732E"/>
    <w:multiLevelType w:val="hybridMultilevel"/>
    <w:tmpl w:val="DF242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E37BE7"/>
    <w:multiLevelType w:val="hybridMultilevel"/>
    <w:tmpl w:val="B192DF9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DD3673"/>
    <w:multiLevelType w:val="hybridMultilevel"/>
    <w:tmpl w:val="2FEE0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68134A"/>
    <w:multiLevelType w:val="hybridMultilevel"/>
    <w:tmpl w:val="57C82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A6F91"/>
    <w:multiLevelType w:val="hybridMultilevel"/>
    <w:tmpl w:val="C912314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35"/>
    <w:rsid w:val="00005F55"/>
    <w:rsid w:val="000074FD"/>
    <w:rsid w:val="00052C63"/>
    <w:rsid w:val="00060FC2"/>
    <w:rsid w:val="000B7D5A"/>
    <w:rsid w:val="000E40B3"/>
    <w:rsid w:val="00105609"/>
    <w:rsid w:val="0012324F"/>
    <w:rsid w:val="001359F0"/>
    <w:rsid w:val="00161B85"/>
    <w:rsid w:val="00174334"/>
    <w:rsid w:val="00181336"/>
    <w:rsid w:val="001A3A65"/>
    <w:rsid w:val="001E47F2"/>
    <w:rsid w:val="001E7BA2"/>
    <w:rsid w:val="002030DE"/>
    <w:rsid w:val="00221F64"/>
    <w:rsid w:val="00222D7C"/>
    <w:rsid w:val="002718D1"/>
    <w:rsid w:val="002848E7"/>
    <w:rsid w:val="002A694D"/>
    <w:rsid w:val="002C0615"/>
    <w:rsid w:val="002D524D"/>
    <w:rsid w:val="003215FA"/>
    <w:rsid w:val="0033133F"/>
    <w:rsid w:val="00340A64"/>
    <w:rsid w:val="00367CB9"/>
    <w:rsid w:val="00392D64"/>
    <w:rsid w:val="00394EF9"/>
    <w:rsid w:val="003F03CB"/>
    <w:rsid w:val="0043778C"/>
    <w:rsid w:val="00482914"/>
    <w:rsid w:val="00492C66"/>
    <w:rsid w:val="004A415D"/>
    <w:rsid w:val="004A440F"/>
    <w:rsid w:val="004C704D"/>
    <w:rsid w:val="004E222E"/>
    <w:rsid w:val="004E68ED"/>
    <w:rsid w:val="00505E51"/>
    <w:rsid w:val="00517C98"/>
    <w:rsid w:val="00535EAA"/>
    <w:rsid w:val="005373D0"/>
    <w:rsid w:val="00555D4E"/>
    <w:rsid w:val="005B1DCF"/>
    <w:rsid w:val="00606F7D"/>
    <w:rsid w:val="00625483"/>
    <w:rsid w:val="0062725E"/>
    <w:rsid w:val="00637F2D"/>
    <w:rsid w:val="00655329"/>
    <w:rsid w:val="00683F7D"/>
    <w:rsid w:val="00690D37"/>
    <w:rsid w:val="00696A6F"/>
    <w:rsid w:val="006A5F22"/>
    <w:rsid w:val="006B0D58"/>
    <w:rsid w:val="006C30A1"/>
    <w:rsid w:val="006D6284"/>
    <w:rsid w:val="006E3AFA"/>
    <w:rsid w:val="006E6EFE"/>
    <w:rsid w:val="006F405C"/>
    <w:rsid w:val="00704C2A"/>
    <w:rsid w:val="00712F27"/>
    <w:rsid w:val="00720C92"/>
    <w:rsid w:val="00742E0F"/>
    <w:rsid w:val="00744AD3"/>
    <w:rsid w:val="007742B8"/>
    <w:rsid w:val="007A751E"/>
    <w:rsid w:val="007D53B5"/>
    <w:rsid w:val="007E64FA"/>
    <w:rsid w:val="007F0335"/>
    <w:rsid w:val="007F129A"/>
    <w:rsid w:val="00811044"/>
    <w:rsid w:val="008375AE"/>
    <w:rsid w:val="008449EF"/>
    <w:rsid w:val="00862430"/>
    <w:rsid w:val="00871BD2"/>
    <w:rsid w:val="00872F31"/>
    <w:rsid w:val="008A2FCC"/>
    <w:rsid w:val="008C2017"/>
    <w:rsid w:val="008C2F9B"/>
    <w:rsid w:val="008F6909"/>
    <w:rsid w:val="00900172"/>
    <w:rsid w:val="0092440D"/>
    <w:rsid w:val="00925C1D"/>
    <w:rsid w:val="009315ED"/>
    <w:rsid w:val="00932D40"/>
    <w:rsid w:val="009349EA"/>
    <w:rsid w:val="00935266"/>
    <w:rsid w:val="0099016B"/>
    <w:rsid w:val="00995AD8"/>
    <w:rsid w:val="009A2842"/>
    <w:rsid w:val="009B5B75"/>
    <w:rsid w:val="009C3AA7"/>
    <w:rsid w:val="009C4DA7"/>
    <w:rsid w:val="009D0503"/>
    <w:rsid w:val="00A169A6"/>
    <w:rsid w:val="00A17BAD"/>
    <w:rsid w:val="00A31A2C"/>
    <w:rsid w:val="00A86AB8"/>
    <w:rsid w:val="00AE481A"/>
    <w:rsid w:val="00AF0305"/>
    <w:rsid w:val="00AF49BD"/>
    <w:rsid w:val="00B070FB"/>
    <w:rsid w:val="00B7325B"/>
    <w:rsid w:val="00B87590"/>
    <w:rsid w:val="00BA1427"/>
    <w:rsid w:val="00BB3C1D"/>
    <w:rsid w:val="00BB71EE"/>
    <w:rsid w:val="00BC5C3D"/>
    <w:rsid w:val="00BE42B8"/>
    <w:rsid w:val="00BE5290"/>
    <w:rsid w:val="00BF2181"/>
    <w:rsid w:val="00C421B5"/>
    <w:rsid w:val="00C5048D"/>
    <w:rsid w:val="00C65A98"/>
    <w:rsid w:val="00C82DB2"/>
    <w:rsid w:val="00C86EF6"/>
    <w:rsid w:val="00C92A20"/>
    <w:rsid w:val="00C958F3"/>
    <w:rsid w:val="00CA0AD6"/>
    <w:rsid w:val="00CC5E0C"/>
    <w:rsid w:val="00CD01F0"/>
    <w:rsid w:val="00D00967"/>
    <w:rsid w:val="00D03C1E"/>
    <w:rsid w:val="00D15DC7"/>
    <w:rsid w:val="00D17E30"/>
    <w:rsid w:val="00D31334"/>
    <w:rsid w:val="00D9015B"/>
    <w:rsid w:val="00DA3D7C"/>
    <w:rsid w:val="00DA67B8"/>
    <w:rsid w:val="00DA6ACD"/>
    <w:rsid w:val="00DB0051"/>
    <w:rsid w:val="00DC5AA4"/>
    <w:rsid w:val="00DD5450"/>
    <w:rsid w:val="00DE5535"/>
    <w:rsid w:val="00E03103"/>
    <w:rsid w:val="00E10E41"/>
    <w:rsid w:val="00E60113"/>
    <w:rsid w:val="00E70751"/>
    <w:rsid w:val="00E94F75"/>
    <w:rsid w:val="00EA6281"/>
    <w:rsid w:val="00EC054E"/>
    <w:rsid w:val="00EC650D"/>
    <w:rsid w:val="00F220BD"/>
    <w:rsid w:val="00F4303E"/>
    <w:rsid w:val="00F44F9E"/>
    <w:rsid w:val="00F66015"/>
    <w:rsid w:val="00F733BE"/>
    <w:rsid w:val="00F80454"/>
    <w:rsid w:val="00FB530A"/>
    <w:rsid w:val="00FB7D99"/>
    <w:rsid w:val="00FC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9B51AD"/>
  <w15:docId w15:val="{104D02FC-8D12-45DA-AEB3-06E78645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7F0335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C5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dy.Bohannan@health.mo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PSPolicy@health.mo.gov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0-DHSS%20Letterhead%206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92AD8-ED82-431A-AB07-87FC5087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0-DHSS Letterhead 6-18</Template>
  <TotalTime>113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1097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Schwandtner, Waunita</dc:creator>
  <cp:lastModifiedBy>Bohannan, Candy</cp:lastModifiedBy>
  <cp:revision>8</cp:revision>
  <cp:lastPrinted>2017-11-02T14:20:00Z</cp:lastPrinted>
  <dcterms:created xsi:type="dcterms:W3CDTF">2020-12-18T17:46:00Z</dcterms:created>
  <dcterms:modified xsi:type="dcterms:W3CDTF">2020-12-18T19:45:00Z</dcterms:modified>
</cp:coreProperties>
</file>